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E43" w:rsidRPr="000D6B6A" w:rsidRDefault="00080E43" w:rsidP="006D220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Бекітемін</w:t>
      </w:r>
    </w:p>
    <w:p w:rsidR="00080E43" w:rsidRPr="000D6B6A" w:rsidRDefault="00080E43" w:rsidP="006D220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 w:eastAsia="ru-RU"/>
        </w:rPr>
      </w:pPr>
      <w:r w:rsidRPr="000D6B6A">
        <w:rPr>
          <w:rFonts w:ascii="Times New Roman" w:hAnsi="Times New Roman"/>
          <w:sz w:val="24"/>
          <w:szCs w:val="24"/>
          <w:lang w:val="kk-KZ" w:eastAsia="ru-RU"/>
        </w:rPr>
        <w:t xml:space="preserve">                                                                          Мектеп директоры:                  Самамбаева А.Б.     </w:t>
      </w:r>
    </w:p>
    <w:p w:rsidR="00080E43" w:rsidRDefault="00080E43" w:rsidP="006D2200">
      <w:pPr>
        <w:rPr>
          <w:lang w:val="kk-KZ"/>
        </w:rPr>
      </w:pPr>
    </w:p>
    <w:p w:rsidR="00080E43" w:rsidRPr="00300902" w:rsidRDefault="00080E43" w:rsidP="006D220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00902">
        <w:rPr>
          <w:rFonts w:ascii="Times New Roman" w:hAnsi="Times New Roman"/>
          <w:b/>
          <w:bCs/>
          <w:sz w:val="28"/>
          <w:szCs w:val="28"/>
          <w:lang w:eastAsia="ru-RU"/>
        </w:rPr>
        <w:t>План</w:t>
      </w:r>
    </w:p>
    <w:p w:rsidR="00080E43" w:rsidRPr="00300902" w:rsidRDefault="00080E43" w:rsidP="006D220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00902">
        <w:rPr>
          <w:rFonts w:ascii="Times New Roman" w:hAnsi="Times New Roman"/>
          <w:b/>
          <w:bCs/>
          <w:sz w:val="28"/>
          <w:szCs w:val="28"/>
          <w:lang w:eastAsia="ru-RU"/>
        </w:rPr>
        <w:t>мероприятий по организации и проведению республиканской</w:t>
      </w:r>
    </w:p>
    <w:p w:rsidR="00080E43" w:rsidRPr="00300902" w:rsidRDefault="00080E43" w:rsidP="006D220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00902">
        <w:rPr>
          <w:rFonts w:ascii="Times New Roman" w:hAnsi="Times New Roman"/>
          <w:b/>
          <w:bCs/>
          <w:sz w:val="28"/>
          <w:szCs w:val="28"/>
          <w:lang w:eastAsia="ru-RU"/>
        </w:rPr>
        <w:t>информационной кампании «Детство без жестокости и насилия»</w:t>
      </w:r>
    </w:p>
    <w:p w:rsidR="00080E43" w:rsidRPr="00300902" w:rsidRDefault="00080E43" w:rsidP="006D220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00902">
        <w:rPr>
          <w:rFonts w:ascii="Times New Roman" w:hAnsi="Times New Roman"/>
          <w:b/>
          <w:bCs/>
          <w:sz w:val="28"/>
          <w:szCs w:val="28"/>
          <w:lang w:eastAsia="ru-RU"/>
        </w:rPr>
        <w:t>КГУ Подгорненская СШ</w:t>
      </w:r>
    </w:p>
    <w:p w:rsidR="00080E43" w:rsidRPr="00300902" w:rsidRDefault="00080E43" w:rsidP="006D220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902">
        <w:rPr>
          <w:rFonts w:ascii="Times New Roman" w:hAnsi="Times New Roman"/>
          <w:sz w:val="28"/>
          <w:szCs w:val="28"/>
          <w:lang w:eastAsia="ru-RU"/>
        </w:rPr>
        <w:t> </w:t>
      </w:r>
    </w:p>
    <w:tbl>
      <w:tblPr>
        <w:tblW w:w="10862" w:type="dxa"/>
        <w:tblCellSpacing w:w="0" w:type="dxa"/>
        <w:tblInd w:w="-11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12"/>
        <w:gridCol w:w="5774"/>
        <w:gridCol w:w="1824"/>
        <w:gridCol w:w="2952"/>
      </w:tblGrid>
      <w:tr w:rsidR="00080E43" w:rsidRPr="00300902" w:rsidTr="00300902">
        <w:trPr>
          <w:tblCellSpacing w:w="0" w:type="dxa"/>
        </w:trPr>
        <w:tc>
          <w:tcPr>
            <w:tcW w:w="31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080E43" w:rsidRPr="00300902" w:rsidRDefault="00080E43" w:rsidP="006D22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мероприятия</w:t>
            </w:r>
          </w:p>
          <w:p w:rsidR="00080E43" w:rsidRPr="00300902" w:rsidRDefault="00080E43" w:rsidP="006D22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Сроки исполнения</w:t>
            </w:r>
          </w:p>
        </w:tc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  <w:p w:rsidR="00080E43" w:rsidRPr="00300902" w:rsidRDefault="00080E43" w:rsidP="006D22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080E43" w:rsidRPr="00300902" w:rsidTr="00300902">
        <w:trPr>
          <w:tblCellSpacing w:w="0" w:type="dxa"/>
        </w:trPr>
        <w:tc>
          <w:tcPr>
            <w:tcW w:w="31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4D624F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Составление и утверждение плана. Размещение плана на сайте школы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Оформление выставки рисунков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21 ноября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Филина В.Н.</w:t>
            </w:r>
          </w:p>
        </w:tc>
      </w:tr>
      <w:tr w:rsidR="00080E43" w:rsidRPr="00300902" w:rsidTr="00300902">
        <w:trPr>
          <w:tblCellSpacing w:w="0" w:type="dxa"/>
        </w:trPr>
        <w:tc>
          <w:tcPr>
            <w:tcW w:w="31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4D624F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Профилактическая беседа с учащимися среднего звена 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21 ноября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Мажитова Б.С.</w:t>
            </w:r>
          </w:p>
        </w:tc>
      </w:tr>
      <w:tr w:rsidR="00080E43" w:rsidRPr="00300902" w:rsidTr="00300902">
        <w:trPr>
          <w:tblCellSpacing w:w="0" w:type="dxa"/>
        </w:trPr>
        <w:tc>
          <w:tcPr>
            <w:tcW w:w="31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Флеш-моб акция «Дети за счастливое детство!»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22 ноября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00902">
              <w:rPr>
                <w:rFonts w:ascii="Times New Roman" w:hAnsi="Times New Roman"/>
                <w:sz w:val="28"/>
                <w:szCs w:val="28"/>
                <w:lang w:val="kk-KZ" w:eastAsia="ru-RU"/>
              </w:rPr>
              <w:t>Мұрат С. М</w:t>
            </w: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080E43" w:rsidRPr="00300902" w:rsidTr="00300902">
        <w:trPr>
          <w:tblCellSpacing w:w="0" w:type="dxa"/>
        </w:trPr>
        <w:tc>
          <w:tcPr>
            <w:tcW w:w="31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300902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 Тренинг «Дети  без обид и унижений» 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23 ноября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Есенбаева А.Т.</w:t>
            </w:r>
          </w:p>
        </w:tc>
      </w:tr>
      <w:tr w:rsidR="00080E43" w:rsidRPr="00300902" w:rsidTr="00300902">
        <w:trPr>
          <w:tblCellSpacing w:w="0" w:type="dxa"/>
        </w:trPr>
        <w:tc>
          <w:tcPr>
            <w:tcW w:w="31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Классный час о правах и обязанностях учащихся: «Опасные грани жизни и пути их преодоления»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24 ноября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Классные  руководители</w:t>
            </w:r>
          </w:p>
        </w:tc>
      </w:tr>
      <w:tr w:rsidR="00080E43" w:rsidRPr="00300902" w:rsidTr="00300902">
        <w:trPr>
          <w:tblCellSpacing w:w="0" w:type="dxa"/>
        </w:trPr>
        <w:tc>
          <w:tcPr>
            <w:tcW w:w="31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300902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  Рейд  «Подросток. Улица. Ночь».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25,26 ноября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Учителя по графику</w:t>
            </w:r>
          </w:p>
        </w:tc>
      </w:tr>
      <w:tr w:rsidR="00080E43" w:rsidRPr="00300902" w:rsidTr="00300902">
        <w:trPr>
          <w:tblCellSpacing w:w="0" w:type="dxa"/>
        </w:trPr>
        <w:tc>
          <w:tcPr>
            <w:tcW w:w="31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300902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 Выставка  книг на тему «Вместе мы изменим мир»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20-29 ноября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Смагулова С.Н.</w:t>
            </w:r>
          </w:p>
        </w:tc>
      </w:tr>
      <w:tr w:rsidR="00080E43" w:rsidRPr="00300902" w:rsidTr="00300902">
        <w:trPr>
          <w:tblCellSpacing w:w="0" w:type="dxa"/>
        </w:trPr>
        <w:tc>
          <w:tcPr>
            <w:tcW w:w="31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Организация консультационной работы с детьми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27 ноября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Есенбаева А.Т.</w:t>
            </w:r>
          </w:p>
        </w:tc>
      </w:tr>
      <w:tr w:rsidR="00080E43" w:rsidRPr="00300902" w:rsidTr="00300902">
        <w:trPr>
          <w:tblCellSpacing w:w="0" w:type="dxa"/>
        </w:trPr>
        <w:tc>
          <w:tcPr>
            <w:tcW w:w="31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Распространение плакатов и листовок по проблеме насилия и жестокого обращения «Воспитание без наказания», «Детство, свободное от жестокости», «Скажем «НЕТ» равнодушию к детскому насилию»    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28 ноября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Филина В.Н.</w:t>
            </w:r>
          </w:p>
        </w:tc>
      </w:tr>
      <w:tr w:rsidR="00080E43" w:rsidRPr="00300902" w:rsidTr="00300902">
        <w:trPr>
          <w:tblCellSpacing w:w="0" w:type="dxa"/>
        </w:trPr>
        <w:tc>
          <w:tcPr>
            <w:tcW w:w="31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> Размещение информации о проведении республиканской информационной кампании «Детство без жестокости и насилия» на сайте школы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29 ноября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80E43" w:rsidRPr="00300902" w:rsidRDefault="00080E43" w:rsidP="006D2200">
            <w:pPr>
              <w:spacing w:before="180"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Филина В.Н.</w:t>
            </w:r>
          </w:p>
        </w:tc>
      </w:tr>
    </w:tbl>
    <w:p w:rsidR="00080E43" w:rsidRDefault="00080E43" w:rsidP="00300902">
      <w:pPr>
        <w:tabs>
          <w:tab w:val="left" w:pos="3750"/>
          <w:tab w:val="right" w:pos="9355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ab/>
      </w:r>
    </w:p>
    <w:p w:rsidR="00080E43" w:rsidRPr="006D2200" w:rsidRDefault="00080E43" w:rsidP="00300902">
      <w:pPr>
        <w:tabs>
          <w:tab w:val="left" w:pos="3750"/>
          <w:tab w:val="right" w:pos="9355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 директора по ВР:                             Филина В.Н.</w:t>
      </w:r>
    </w:p>
    <w:p w:rsidR="00080E43" w:rsidRDefault="00080E43" w:rsidP="006D2200"/>
    <w:sectPr w:rsidR="00080E43" w:rsidSect="00300902">
      <w:pgSz w:w="11906" w:h="16838"/>
      <w:pgMar w:top="18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7662"/>
    <w:rsid w:val="00080E43"/>
    <w:rsid w:val="000D6B6A"/>
    <w:rsid w:val="00300902"/>
    <w:rsid w:val="00310AAB"/>
    <w:rsid w:val="0044500A"/>
    <w:rsid w:val="004D624F"/>
    <w:rsid w:val="00555C46"/>
    <w:rsid w:val="006D2200"/>
    <w:rsid w:val="00783B81"/>
    <w:rsid w:val="00897662"/>
    <w:rsid w:val="008F38C2"/>
    <w:rsid w:val="00AF6B9A"/>
    <w:rsid w:val="00C91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B9A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D6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6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89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2</Pages>
  <Words>224</Words>
  <Characters>1283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Валя</dc:creator>
  <cp:keywords/>
  <dc:description/>
  <cp:lastModifiedBy>Филина</cp:lastModifiedBy>
  <cp:revision>3</cp:revision>
  <cp:lastPrinted>2017-11-21T13:19:00Z</cp:lastPrinted>
  <dcterms:created xsi:type="dcterms:W3CDTF">2016-11-25T16:14:00Z</dcterms:created>
  <dcterms:modified xsi:type="dcterms:W3CDTF">2017-11-21T13:19:00Z</dcterms:modified>
</cp:coreProperties>
</file>